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4F" w:rsidRPr="00EF5C92" w:rsidRDefault="00166B4F" w:rsidP="00EF5C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EF5C92">
        <w:rPr>
          <w:b/>
          <w:sz w:val="32"/>
          <w:szCs w:val="32"/>
        </w:rPr>
        <w:t xml:space="preserve">SPISKOVI </w:t>
      </w:r>
      <w:r>
        <w:rPr>
          <w:b/>
          <w:sz w:val="32"/>
          <w:szCs w:val="32"/>
        </w:rPr>
        <w:t xml:space="preserve">UČESNIKA NA IZLOŽBI ZA NAGRADU “Paja Jovanović </w:t>
      </w:r>
      <w:r w:rsidRPr="00EF5C92">
        <w:rPr>
          <w:b/>
          <w:sz w:val="32"/>
          <w:szCs w:val="32"/>
        </w:rPr>
        <w:t xml:space="preserve"> 2015</w:t>
      </w:r>
      <w:r>
        <w:rPr>
          <w:b/>
          <w:sz w:val="32"/>
          <w:szCs w:val="32"/>
        </w:rPr>
        <w:t>.”</w:t>
      </w:r>
    </w:p>
    <w:p w:rsidR="00166B4F" w:rsidRDefault="00166B4F"/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3402"/>
        <w:gridCol w:w="1134"/>
        <w:gridCol w:w="3147"/>
        <w:gridCol w:w="2098"/>
      </w:tblGrid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1-110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PU “Čarolija“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Obren Bojat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 Saobraćajna gužva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 35x20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Čarolija,Kolibri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Gorana Savić 830 432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Vojin Nešić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Saobraćaj u mom gradu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35x20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Čarolija,Kolibri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Gorana Savić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0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Nina Ilkić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rada:Vršac lepa varoš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Čarolija,Kolibri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Paunović Zojica</w:t>
            </w: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 Mitrović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Čas saobraćaja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Čarolija,Kolibri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Paunović Zojica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Maria Nikoleta Žurka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Julka Dimitrijević, Valtner Snežana</w:t>
            </w: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Stanisavljević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 : Konji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Leptirić,Vršac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Snežana Todorović, Štetić Jelena 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Jelena Štetić 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Kristina Komadina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livadi našoj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Leptirić,Vršac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Snežana Todorović,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Jelena Štetić</w:t>
            </w: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Luka Anđelovski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Grad noću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voštani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Mohora Mirjana</w:t>
            </w: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Tatar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izletu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Mohora Mirjana</w:t>
            </w: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Tara Marković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izletu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Mohora Mirjana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Katarina Demše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izletu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Mohora Mirjana</w:t>
            </w: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Samira Azirović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Sreća je svuda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voštani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Katarina Popović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36. 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Almira Azirović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Mala sirena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voštani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Katarina Popović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0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41.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Mila Popović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 grad noću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Radaković V,Pejaković I.</w:t>
            </w:r>
          </w:p>
        </w:tc>
      </w:tr>
      <w:tr w:rsidR="00166B4F" w:rsidRPr="00C63E65" w:rsidTr="00C63E65">
        <w:trPr>
          <w:trHeight w:val="42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3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43. 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Milana Savić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Igre u dvorištu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Radaković V,Pejaković  I.</w:t>
            </w:r>
          </w:p>
        </w:tc>
      </w:tr>
      <w:tr w:rsidR="00166B4F" w:rsidRPr="00C63E65" w:rsidTr="00C63E65">
        <w:trPr>
          <w:trHeight w:val="28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 Zoja Grnčarski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Tatjana Čokorilo, Kristina Ćulibrk</w:t>
            </w: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49.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Štefan Albu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Čuvajmo prirodu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Čarolija,Bubamara,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Živkov Lenuca</w:t>
            </w: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3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53.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 Vukov, Jovana Arađan, Nađa Bekić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NAGRADA CEFIXA II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U 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livadi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Gabrijela Tošović, Aleksandra Ivanović</w:t>
            </w:r>
          </w:p>
        </w:tc>
      </w:tr>
      <w:tr w:rsidR="00166B4F" w:rsidRPr="00C63E65" w:rsidTr="00C63E65">
        <w:trPr>
          <w:trHeight w:val="28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0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55. 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Luka Nastić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Rode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boje,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Grujić Marija</w:t>
            </w: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Dejana Golomeić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Gabrijela Tošović, Aleksandra Ivanović</w:t>
            </w: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Anja Kržanj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Gabrijela Tošović, Aleksandra Ivanović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60.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Aleksandar Krljić Medakov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 NAGRADA U I KATEGORIJI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63E65">
              <w:rPr>
                <w:b/>
                <w:sz w:val="20"/>
                <w:szCs w:val="20"/>
              </w:rPr>
              <w:t>NAGRADA KC-A ZA KREATIVNOST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Gabrijela Tošović, Aleksandra Ivanović</w:t>
            </w: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Vukašin Lupurović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 NAGRADA U 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livadi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Plavi čuperak,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Gabrijela Tošović, Aleksandra Ivanović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67.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Sara Bugarski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Mudri dedica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crtanje grebanjem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21x17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Jadranka Kosanović, Ivana Vidaković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08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68.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Anđela Bućkoš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Vatrogasci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Jadranka Kosanović, Ivana Vidaković</w:t>
            </w:r>
          </w:p>
        </w:tc>
      </w:tr>
      <w:tr w:rsidR="00166B4F" w:rsidRPr="00C63E65" w:rsidTr="00C63E65">
        <w:trPr>
          <w:trHeight w:val="312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72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71.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Sofija Mijatov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Kišobran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Čarolija,Bambi,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Lidija Jankulov</w:t>
            </w:r>
          </w:p>
        </w:tc>
      </w:tr>
      <w:tr w:rsidR="00166B4F" w:rsidRPr="00C63E65" w:rsidTr="00C63E65">
        <w:trPr>
          <w:trHeight w:val="348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2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76.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Petra Arnautović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Mačke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Čarolija,Bambi,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Olivera Sudar,Danijela Stojanovski</w:t>
            </w:r>
          </w:p>
        </w:tc>
      </w:tr>
      <w:tr w:rsidR="00166B4F" w:rsidRPr="00C63E65" w:rsidTr="00C63E65">
        <w:trPr>
          <w:trHeight w:val="30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78.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 Despotović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Buđenje proleća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Čarolija,Bambi,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Olivera Sudar,Danijela Stojanovski</w:t>
            </w:r>
          </w:p>
        </w:tc>
      </w:tr>
      <w:tr w:rsidR="00166B4F" w:rsidRPr="00C63E65" w:rsidTr="00C63E65">
        <w:trPr>
          <w:trHeight w:val="33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8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42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84.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Stefana Rauški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30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87.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Kalina Radonić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mama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360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89.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Čarkić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324"/>
        </w:trPr>
        <w:tc>
          <w:tcPr>
            <w:tcW w:w="851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90.</w:t>
            </w:r>
          </w:p>
        </w:tc>
        <w:tc>
          <w:tcPr>
            <w:tcW w:w="3402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Marija Vidaković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</w:tc>
        <w:tc>
          <w:tcPr>
            <w:tcW w:w="3147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 cvet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21x15</w:t>
            </w:r>
          </w:p>
        </w:tc>
        <w:tc>
          <w:tcPr>
            <w:tcW w:w="2098" w:type="dxa"/>
            <w:vMerge w:val="restart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396"/>
        </w:trPr>
        <w:tc>
          <w:tcPr>
            <w:tcW w:w="851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95.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Katarina Remenjak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Kad porastem biću...doktorka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Jadranka Kosanović,Ivana Vidaković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97.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 Kalnak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 NAGRADA U 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Kamion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21x15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Jadranka Kosanović, Ivana Vidaković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102.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Sofija Janjić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Moje igračke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105.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Stefana Rauški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Uskršnji zeka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Detlić,Vršac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Nađ Aleksandra, Irena Urkon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106.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Vukota Živković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Sačuvaj prirodu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Bubamara,Vršac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Radaković Vidosava Pejaković Ivanka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108.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Filip Susa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Sačuvaj svoju svoju prirodu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Bubamara,Vršac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Radaković Vidosava Pejaković Ivanka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110.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Milana Savić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Sačuvaj prirodu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Čarolija, Bubamara,Vršac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Radaković Vidosava Pejaković Ivanka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111-136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PU „Branko Radičević“ Središte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111.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Vuk Dimitrijević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Naučnik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 flomaster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113.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Ivana Andraši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Čudan san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114.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Tomislava Radulović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Voće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119.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Hana Stevanović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Nedeljni ručak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120.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Danijel Dani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Saobraćaj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131. 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Šarac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Čudan san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Dimitrijević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132.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 Galović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III NAGRADA U 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Saobraćaj-bicikl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Radmila Malušev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133.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Nikola Rajlić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Saobraćaj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Radmila Malušev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Nikola Rajlić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Akvarijum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Radmila Malušev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Milica Krstić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Mešanje boja-proleće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PU „Branko Radičević“ Središte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Radmila Malušev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136 – 147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GRADINICA TIMISOARA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138.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Pavel Vlad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 u mom vrtu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Gradinita P.P.nr.23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Luchici Radmila i Secosan Nicoleta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139.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Ariana Andris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Zamak iz bajke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Gradinita P.P.nr.23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Luchici Radmila i Secosan Nicoleta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140.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Albert Szekely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Stizu ptice iz daleka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Gradinita P.P.nr.23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Luchici Radmila i Secosan Nicoleta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143.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Ianis</w:t>
            </w:r>
            <w:r w:rsidRPr="00C63E65">
              <w:rPr>
                <w:sz w:val="24"/>
                <w:szCs w:val="24"/>
              </w:rPr>
              <w:t xml:space="preserve"> </w:t>
            </w:r>
            <w:r w:rsidRPr="00C63E65">
              <w:rPr>
                <w:b/>
                <w:sz w:val="24"/>
                <w:szCs w:val="24"/>
              </w:rPr>
              <w:t>Salman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ulica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Gradinita P.P.nr.23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Luchici Radmila i Secosan Nicoleta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144.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Maria Farcas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U šetnji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Gradinita P.P.nr.23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Luchici Radmila i Secosan Nicoleta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 147 - 208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MLADOST -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150.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Tara Eror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Popo zvezda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23X32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Aleksandra Milićević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154. 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Filip Milović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Veličina je u čitanju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23X32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Aleksandra Milićević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164.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Mina Petrović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Drvo u cvetu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Kojić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165.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Mihailo Simin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Zmaj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Kojić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166.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Mina Petrović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 NAGRADA U 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Kojić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167.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Sara Kojić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Ribe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Kojić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168.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Teodora Gina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III NAGRADA U 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Zmaj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gvaš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Gordana Kojić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179.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Milica Ružić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Najbolja drugarica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180.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Bobana Božić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Autoportret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181.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Davor Inajetović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Postepeno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Mario Fijatović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185.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Luka Petrović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Stražar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Mario Fijatović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193.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Anastasija Jevdić</w:t>
            </w:r>
          </w:p>
        </w:tc>
        <w:tc>
          <w:tcPr>
            <w:tcW w:w="1134" w:type="dxa"/>
          </w:tcPr>
          <w:p w:rsidR="00166B4F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9561A1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  <w:r>
              <w:rPr>
                <w:sz w:val="20"/>
                <w:szCs w:val="20"/>
              </w:rPr>
              <w:t>Mistična šuma</w:t>
            </w:r>
          </w:p>
          <w:p w:rsidR="00166B4F" w:rsidRPr="00C63E65" w:rsidRDefault="00166B4F" w:rsidP="009561A1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Tehnika: </w:t>
            </w:r>
            <w:r>
              <w:rPr>
                <w:sz w:val="20"/>
                <w:szCs w:val="20"/>
              </w:rPr>
              <w:t>tempera</w:t>
            </w:r>
          </w:p>
          <w:p w:rsidR="00166B4F" w:rsidRPr="00C63E65" w:rsidRDefault="00166B4F" w:rsidP="009561A1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</w:t>
            </w:r>
            <w:r>
              <w:rPr>
                <w:sz w:val="20"/>
                <w:szCs w:val="20"/>
              </w:rPr>
              <w:t>8</w:t>
            </w:r>
            <w:r w:rsidRPr="00C63E65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2098" w:type="dxa"/>
          </w:tcPr>
          <w:p w:rsidR="00166B4F" w:rsidRPr="00C63E65" w:rsidRDefault="00166B4F" w:rsidP="009561A1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9561A1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197.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Milenković Pavle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 NAGRADA U III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Slojevito crtanje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202.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Danilo Popopv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Kontrast boja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204.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Marko Vujić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 NAGRADA U III KATEGORIJI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63E65">
              <w:rPr>
                <w:b/>
                <w:sz w:val="20"/>
                <w:szCs w:val="20"/>
              </w:rPr>
              <w:t>NAGRADA KC-A ZA KREATIVNOST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Slojevito slikanje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28x39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Mladost,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208 - 246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Žarko Zrenjanin Izbište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212.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Mirko Barbulović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 NAGRADA U 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2006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gips,polikolorna boja,kombinovana tehnika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Ognjen Samoilov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229.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David Dan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NAGRADA CEFIXA U III KATEGORIJI –I mesto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38x25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230.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Danijel Jankov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233.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Žaklina Kikoš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III NAGRADA U III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Kerčulj Stefana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Ptica na grani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19,5x14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Anđela Brankov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drvo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19,5x14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236.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Teodora Dragoj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Dama sa kišobranom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237.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Filip Ovčarov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Klizač na ledu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242.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Marija Salamarski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vesela geometrija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244.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Stefan Nikolin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moje drvo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245.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Marina Savić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cveće u bašti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Žarko Zrenjanin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Biljana Brankov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247/1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Grupni rad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Vasiljev Tijana,Anastasija Gojkov,Nemanja Žula, Kristina Jakovljev, Nikoleta Jakovljev,Ivana Puja,Lazic Maksimović Ljubica,Željana Mojsilov,Jovana Petrović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prava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Zabavište pri Oš Žarko Zrenjanin, Izbište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Saška Todorov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247 - 269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Paja Jovanović,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254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Nikola Ćirin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pejzaž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Paja Jovanović,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Slavica Ranković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256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Danijela Olah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Gradski pejzaž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pastel,drvene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Paja Jovanović,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Slavica Ranković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258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Teodor Božić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strašilo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Paja Jovanović,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Slavica Ranković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261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Dragana Grujić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apstrakcija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Paja Jovanović,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Slavica Ranković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269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Uroš Acković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automobil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Paja Jovanović,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Slavica Ranković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270 - 320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Vuk Kardžić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272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Anna Šebeđan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Vladimir Stojanov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281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Teodora Kentera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slobodna tema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Marija Vinter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287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Anastasija Đorđević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rada:Slobodna tema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Marija Vinter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294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Jelena Tokin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rada:Slobodna tema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Marija Vinter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297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Tamara Božić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rada:Slobodna tema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Marija Vinter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299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 Guteša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rada:Slobodna tema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sz w:val="20"/>
                <w:szCs w:val="20"/>
              </w:rPr>
              <w:t>Marija Vinter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Andrej Sudar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 NAGRADA U II KATEGORIJI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63E65">
              <w:rPr>
                <w:b/>
                <w:sz w:val="20"/>
                <w:szCs w:val="20"/>
              </w:rPr>
              <w:t>NAGRADA KC-A ZA KREATIVNOST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vesela maca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kolaž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Ljiljana Tomić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Dunja Ćurčić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Zoo vrt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Ljiljana Tomić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Ilija Ljubojević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Đurđevka Orešan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Andrija Paunović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Đurđevka Orešan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308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Marija Sokolović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Pingvin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voštani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41x29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Olivera Brajkov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314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Stefan Veselinović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Neobično biće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kolaž papir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38x28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Snežana Boka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317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Nešić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Manastir Tronoša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olovke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41x29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Dragan Bičanin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318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Ivana Muškinja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Maca iz mašte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Tatjana Šarić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319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Boban Pavkov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Petao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33x24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Vuk Kardžić,Vršac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Tatjana Šarić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321 - 368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Olga Petrov Radišić,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321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Dragana Deđanski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kolaž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42x29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Danica Kiš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329.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Zorana Jovanović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Jesenje lišće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akvarel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Dimenzije:34x24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Zoran Kiš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332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Anja Budimir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NAGRADAN NARODNOG MUZEJA VRŠAC U 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Zima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34x24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Zoran Kiš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354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Nikola Serdar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portret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356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Ivana Švonja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358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Anđela Simić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360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Mesicki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leptir na cvetu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361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Anastasija Milićev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kriva slika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363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Mesicki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Olga Petrov Radišić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Slobodan Trajković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321 - 410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Brano Radičević, Uljma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370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Ignjat Ivkov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svemirci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30X40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377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Ivana Martinov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II NAGRADA U III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robot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30X40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387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Đorđe Viorel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17x24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389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Milica Jovanović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ptica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390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Blažo Veljić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tri ptice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21x30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393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Danilo Popopvić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gnezdo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15x24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399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Emilija Olas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NAGRADA NARODNOG MUZEJA VRŠAC</w:t>
            </w:r>
            <w:r w:rsidRPr="00C63E65">
              <w:rPr>
                <w:b/>
                <w:sz w:val="20"/>
                <w:szCs w:val="20"/>
              </w:rPr>
              <w:t xml:space="preserve"> U III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404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Bojana Klarić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407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Živa Sekulić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408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Katarina Zekavica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409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Martinov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NAGRADA KOV-A </w:t>
            </w:r>
            <w:r w:rsidRPr="00C63E65">
              <w:rPr>
                <w:b/>
                <w:sz w:val="20"/>
                <w:szCs w:val="20"/>
              </w:rPr>
              <w:t>U III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410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Martinov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Brano Radičević, Uljma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Melinda Barna Petrović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410 - 454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Moša Pijade, Gudurica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418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Anja Šavor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Stiglo je proleće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30x21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Moša Pijade, Gudurica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Vasilije Ljubica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424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Gabrijela Ferijančić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slobodna tema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Moša Pijade, Gudurica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Vladimir Stojanov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428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Željana Jovčev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Slobodna tema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Moša Pijade, Gudurica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Vladimir Stojanov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448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Ivana Radošević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Uskršnje jaje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Moša Pijade, Gudurica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Gordana Munižaba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455-458/1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Oš Jovan Sterija Popović,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456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Vuk Kutrički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 tehnika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Jovan Sterija Popović,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Milan Vukosavljević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459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Tara Jovanović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Noćna ptica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Jovan Sterija Popović,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Milan Vukosavljević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Tara Jovanović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2004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kompozicija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Oš Jovan Sterija Popović,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Milan Vukosavljević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459-503/1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Druga osnovna škola,Budva MNG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Uroš Vujović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karneval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Maja Vujačić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Perović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karneval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Maja Vujačić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Jelena Brajić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karneval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Maja Vujačić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Anastasija Kastratović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karneval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Maja Vujačić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468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Pavle Nedović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Katica Gardašević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Pajković Kristina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Katica Gardašević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Tomo Marković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Katica Gardašević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Anastasija Pribilović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Katica Gardašević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Aleksandar Stefanović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Ana Bastać Martinović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479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Sara Labib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Ana Bastać Martinović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Miloš Lazović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Ana Bastać Martinović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Helena Blagojević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29x37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Druga osnovna škola Budva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Ana Bastać Martinović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8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504 - 530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Likovna radionica Milojević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0629726474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Lepojević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Lepojević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voštane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Miščević Anđela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Sanja Tasić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509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Sanja Tasić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petao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513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Šebešćan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Ljubičice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514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Jovana Savić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NAGRADA KOV-A </w:t>
            </w:r>
            <w:r w:rsidRPr="00C63E65">
              <w:rPr>
                <w:b/>
                <w:sz w:val="20"/>
                <w:szCs w:val="20"/>
              </w:rPr>
              <w:t>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521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Tijana Miljušević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Lav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529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Sofija Avramesku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rada:svet oko mene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kolaž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Likovna radionica Milojević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Blagoje Milojević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531 - 570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ŠOSO Jelena Varjaški, Vršac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533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Janoš Dani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šarena ribica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541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Milica Turjak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park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542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Aleksandar Draganov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kuća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olovke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543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Aleksandar Draganov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 NAGRADA U IV KATEGORIJI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63E65">
              <w:rPr>
                <w:b/>
                <w:sz w:val="20"/>
                <w:szCs w:val="20"/>
              </w:rPr>
              <w:t>NAGRADA KC-A ZA KREATIVNOST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šuma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547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Kristijan Žaki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mama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olovke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551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Anica Kovač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soba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554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Adrijan Čehaja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životinje koje znam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557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Miško Banov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učionica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564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Andrijana Pereza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1996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devojka sa pramenovima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olovke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565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Žika Živanović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moje osveženje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567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Andrijana Pereza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1996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devojka duva balon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olovke u boji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568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Žika Živanović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modni hit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20x30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ŠOSO Jelena Varjaški, 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Vukosavljević Milan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531-579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Gimnazija Borislav Petrov Braca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571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Ivan Čebzan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</w:rPr>
            </w:pPr>
            <w:r w:rsidRPr="00C63E65">
              <w:rPr>
                <w:b/>
              </w:rPr>
              <w:t xml:space="preserve">NAGRADA NARODNOG MUZEJA VRŠAC </w:t>
            </w:r>
            <w:r w:rsidRPr="00C63E65">
              <w:rPr>
                <w:b/>
                <w:sz w:val="20"/>
                <w:szCs w:val="20"/>
              </w:rPr>
              <w:t>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Plakat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Gimnazija Borislav Petrov Braca,Vršac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574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Alena Delkić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II NAGRADA </w:t>
            </w:r>
            <w:r w:rsidRPr="00C63E65">
              <w:rPr>
                <w:b/>
                <w:sz w:val="20"/>
                <w:szCs w:val="20"/>
              </w:rPr>
              <w:t>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repeticija u kompoziciji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28x20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Gimnazija Borislav Petrov Braca,Vršac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576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Ina Bakalas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III NAGRADA </w:t>
            </w:r>
            <w:r w:rsidRPr="00C63E65">
              <w:rPr>
                <w:b/>
                <w:sz w:val="20"/>
                <w:szCs w:val="20"/>
              </w:rPr>
              <w:t>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Šare balkana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35x25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Gimnazija Borislav Petrov Braca,Vršac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578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Andrea Veselinović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 NAGRADA 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voćna eksplozija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suvi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Gimnazija Borislav Petrov Braca,Vršac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579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Andrea Veselinović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 NAGRADA U IV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ludi šeširdžija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suvi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Gimnazija Borislav Petrov Braca,Vršac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Nevena Kovačević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531-624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INDIVIDUALNI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Aleksandra Popov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II NAGRADA </w:t>
            </w:r>
            <w:r w:rsidRPr="00C63E65">
              <w:rPr>
                <w:b/>
                <w:sz w:val="20"/>
                <w:szCs w:val="20"/>
              </w:rPr>
              <w:t>U 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Bikovi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pastel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30x21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Aleksandra Popov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Pogled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ulje na ploči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50x40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Dragana Milutinov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III NAGRADA </w:t>
            </w:r>
            <w:r w:rsidRPr="00C63E65">
              <w:rPr>
                <w:b/>
                <w:sz w:val="20"/>
                <w:szCs w:val="20"/>
              </w:rPr>
              <w:t>U 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tuš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46x14/triptih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Dragana Milutinov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IV NAGRADA U </w:t>
            </w:r>
            <w:r w:rsidRPr="00C63E65">
              <w:rPr>
                <w:b/>
                <w:sz w:val="20"/>
                <w:szCs w:val="20"/>
              </w:rPr>
              <w:t>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 xml:space="preserve">Naziv rada: 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akril na kartonu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41X29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587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Dragana Milutinov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IV NAGRADA U 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akril na kartonu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31x29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Alisa Musta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Petao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41x28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Suzana Novakov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Sova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ugalj i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33x23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Anđela Veselinović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ornamenti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28x23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Danijela Šolajić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Ike i Milori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hemijska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34x24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Danijela Šolajić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Ime Nada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hemijska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34x24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599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Tara Čikić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2009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divna soba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Dragoslav Zarić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NAGRADA CEFIX-a </w:t>
            </w:r>
            <w:r w:rsidRPr="00C63E65">
              <w:rPr>
                <w:b/>
                <w:sz w:val="20"/>
                <w:szCs w:val="20"/>
              </w:rPr>
              <w:t>U V KATEGORIJI – III mesto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Pandora’s zipper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30x21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601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Dragoslav Zarić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Plakat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olovka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605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Ana Čokorilo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ornamenti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28x38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607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Mihailo Dišić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2006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Na utakmici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drvene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612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Viktor Pavlovski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2006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Moja soba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flomasteri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23x33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615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Lana Ogrizović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Neobično biće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kolaž papir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28x38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616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Sandra Zajka Mišković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ogledalo informacije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617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Sandra Zajka Mišković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1991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informacija dezinformacija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618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Aleksandra Ivanović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2005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Maca iz mašte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 30x21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Sara Todorov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2010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ja u maminom stomaku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kombinovana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29x20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622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Filip Daćevac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 NAGRADA </w:t>
            </w:r>
            <w:r w:rsidRPr="00C63E65">
              <w:rPr>
                <w:b/>
                <w:sz w:val="20"/>
                <w:szCs w:val="20"/>
              </w:rPr>
              <w:t>U 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Deca sanjari 1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akrilne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55x55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623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Filip Daćevac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 xml:space="preserve">I NAGRADA </w:t>
            </w:r>
            <w:r w:rsidRPr="00C63E65">
              <w:rPr>
                <w:b/>
                <w:sz w:val="20"/>
                <w:szCs w:val="20"/>
              </w:rPr>
              <w:t>U V KATEGORIJI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1992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Deca sanjari 4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akrilne boje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55x55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624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Milić Jelena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Motiv sa Cera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akril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50x70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624/1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Milić Jelena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1998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IV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Mrtva priroda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akril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50x70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66B4F" w:rsidRPr="00C63E65" w:rsidTr="00C63E65">
        <w:trPr>
          <w:trHeight w:val="649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281" w:type="dxa"/>
            <w:gridSpan w:val="2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Br. 625 - 628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Artsoma, Timisoara, Romania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6B4F" w:rsidRPr="00C63E65" w:rsidTr="00C63E65">
        <w:trPr>
          <w:trHeight w:val="584"/>
        </w:trPr>
        <w:tc>
          <w:tcPr>
            <w:tcW w:w="851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Ev.br</w:t>
            </w:r>
          </w:p>
        </w:tc>
        <w:tc>
          <w:tcPr>
            <w:tcW w:w="3402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Ime i prezime</w:t>
            </w:r>
          </w:p>
        </w:tc>
        <w:tc>
          <w:tcPr>
            <w:tcW w:w="1134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God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kateg</w:t>
            </w:r>
          </w:p>
        </w:tc>
        <w:tc>
          <w:tcPr>
            <w:tcW w:w="3147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Podaci o radu</w:t>
            </w:r>
          </w:p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098" w:type="dxa"/>
            <w:shd w:val="clear" w:color="auto" w:fill="C6D9F1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Škola i pedagog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625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Alexia Hent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The owl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mixture on paper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Artsoma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Rodica Tache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626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Alexia Hent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2003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composition with fower and buterfly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sharpie on paper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Artsoma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Rodica Tache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627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Jasmina Vacariu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the blossoming tree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tempera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Artsoma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Rodica Tache</w:t>
            </w:r>
          </w:p>
        </w:tc>
      </w:tr>
      <w:tr w:rsidR="00166B4F" w:rsidRPr="00C63E65" w:rsidTr="00C63E65">
        <w:trPr>
          <w:trHeight w:val="296"/>
        </w:trPr>
        <w:tc>
          <w:tcPr>
            <w:tcW w:w="851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628</w:t>
            </w:r>
          </w:p>
        </w:tc>
        <w:tc>
          <w:tcPr>
            <w:tcW w:w="3402" w:type="dxa"/>
          </w:tcPr>
          <w:p w:rsidR="00166B4F" w:rsidRPr="00C63E65" w:rsidRDefault="00166B4F" w:rsidP="00C63E65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C63E65">
              <w:rPr>
                <w:b/>
                <w:sz w:val="24"/>
                <w:szCs w:val="24"/>
              </w:rPr>
              <w:t>Jasmina Vacariu</w:t>
            </w:r>
          </w:p>
        </w:tc>
        <w:tc>
          <w:tcPr>
            <w:tcW w:w="1134" w:type="dxa"/>
          </w:tcPr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2007</w:t>
            </w:r>
          </w:p>
          <w:p w:rsidR="00166B4F" w:rsidRPr="00C63E65" w:rsidRDefault="00166B4F" w:rsidP="00C63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63E65">
              <w:rPr>
                <w:sz w:val="24"/>
                <w:szCs w:val="24"/>
              </w:rPr>
              <w:t>II</w:t>
            </w:r>
          </w:p>
        </w:tc>
        <w:tc>
          <w:tcPr>
            <w:tcW w:w="3147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Naziv rada: the pollar Bear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Tehnika: acrilic on paper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Dimenzije: 29x40</w:t>
            </w:r>
          </w:p>
        </w:tc>
        <w:tc>
          <w:tcPr>
            <w:tcW w:w="2098" w:type="dxa"/>
          </w:tcPr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Artsoma Timisoara,Romania</w:t>
            </w:r>
          </w:p>
          <w:p w:rsidR="00166B4F" w:rsidRPr="00C63E65" w:rsidRDefault="00166B4F" w:rsidP="00C63E65">
            <w:pPr>
              <w:spacing w:after="0" w:line="240" w:lineRule="auto"/>
              <w:rPr>
                <w:sz w:val="20"/>
                <w:szCs w:val="20"/>
              </w:rPr>
            </w:pPr>
            <w:r w:rsidRPr="00C63E65">
              <w:rPr>
                <w:sz w:val="20"/>
                <w:szCs w:val="20"/>
              </w:rPr>
              <w:t>Rodica Tache</w:t>
            </w:r>
          </w:p>
        </w:tc>
      </w:tr>
    </w:tbl>
    <w:p w:rsidR="00166B4F" w:rsidRPr="007A5433" w:rsidRDefault="00166B4F">
      <w:pPr>
        <w:rPr>
          <w:b/>
          <w:color w:val="FF0000"/>
        </w:rPr>
      </w:pPr>
      <w:bookmarkStart w:id="0" w:name="_GoBack"/>
      <w:bookmarkEnd w:id="0"/>
    </w:p>
    <w:sectPr w:rsidR="00166B4F" w:rsidRPr="007A5433" w:rsidSect="00B3012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FE5"/>
    <w:rsid w:val="00013F97"/>
    <w:rsid w:val="000147A4"/>
    <w:rsid w:val="00036201"/>
    <w:rsid w:val="0003621E"/>
    <w:rsid w:val="000404A5"/>
    <w:rsid w:val="0004289E"/>
    <w:rsid w:val="00050161"/>
    <w:rsid w:val="0007387F"/>
    <w:rsid w:val="00074588"/>
    <w:rsid w:val="00075534"/>
    <w:rsid w:val="00077A0B"/>
    <w:rsid w:val="00084C53"/>
    <w:rsid w:val="0009321E"/>
    <w:rsid w:val="000A08CA"/>
    <w:rsid w:val="000B5BBC"/>
    <w:rsid w:val="000D45E8"/>
    <w:rsid w:val="000E0EAE"/>
    <w:rsid w:val="000F70AD"/>
    <w:rsid w:val="001107AC"/>
    <w:rsid w:val="00111ECB"/>
    <w:rsid w:val="00113DC9"/>
    <w:rsid w:val="001169A8"/>
    <w:rsid w:val="00146328"/>
    <w:rsid w:val="00153A69"/>
    <w:rsid w:val="00166B4F"/>
    <w:rsid w:val="00182059"/>
    <w:rsid w:val="00182E29"/>
    <w:rsid w:val="001A2452"/>
    <w:rsid w:val="001A4DAC"/>
    <w:rsid w:val="001A60C9"/>
    <w:rsid w:val="001B7B78"/>
    <w:rsid w:val="001C1EC4"/>
    <w:rsid w:val="001C4F3F"/>
    <w:rsid w:val="001E48BC"/>
    <w:rsid w:val="001F49D7"/>
    <w:rsid w:val="001F4B4E"/>
    <w:rsid w:val="00200B19"/>
    <w:rsid w:val="002141A7"/>
    <w:rsid w:val="00222ACF"/>
    <w:rsid w:val="00231C80"/>
    <w:rsid w:val="00231FF8"/>
    <w:rsid w:val="002324ED"/>
    <w:rsid w:val="00233F56"/>
    <w:rsid w:val="00255528"/>
    <w:rsid w:val="00274FE8"/>
    <w:rsid w:val="00282690"/>
    <w:rsid w:val="00283783"/>
    <w:rsid w:val="002925F5"/>
    <w:rsid w:val="002A46FA"/>
    <w:rsid w:val="002C01F2"/>
    <w:rsid w:val="002E6900"/>
    <w:rsid w:val="00300620"/>
    <w:rsid w:val="00304BDD"/>
    <w:rsid w:val="0031726B"/>
    <w:rsid w:val="00381D95"/>
    <w:rsid w:val="00386EFC"/>
    <w:rsid w:val="003D0E12"/>
    <w:rsid w:val="003D1D7D"/>
    <w:rsid w:val="003E04E2"/>
    <w:rsid w:val="003E0A3C"/>
    <w:rsid w:val="003F3331"/>
    <w:rsid w:val="0040550B"/>
    <w:rsid w:val="00417E78"/>
    <w:rsid w:val="00420CE0"/>
    <w:rsid w:val="00422639"/>
    <w:rsid w:val="00433488"/>
    <w:rsid w:val="00433D63"/>
    <w:rsid w:val="00466BEF"/>
    <w:rsid w:val="00483A1C"/>
    <w:rsid w:val="00491275"/>
    <w:rsid w:val="00496332"/>
    <w:rsid w:val="004A4D1E"/>
    <w:rsid w:val="004C6E45"/>
    <w:rsid w:val="004D4F06"/>
    <w:rsid w:val="004E0776"/>
    <w:rsid w:val="004F3B47"/>
    <w:rsid w:val="0053129A"/>
    <w:rsid w:val="00565FCB"/>
    <w:rsid w:val="005864E9"/>
    <w:rsid w:val="00586D70"/>
    <w:rsid w:val="00596EDE"/>
    <w:rsid w:val="005C4A1C"/>
    <w:rsid w:val="005E276E"/>
    <w:rsid w:val="005F23C3"/>
    <w:rsid w:val="005F54D5"/>
    <w:rsid w:val="006047F0"/>
    <w:rsid w:val="00614667"/>
    <w:rsid w:val="006311E4"/>
    <w:rsid w:val="00667D46"/>
    <w:rsid w:val="00670BD2"/>
    <w:rsid w:val="00676BA0"/>
    <w:rsid w:val="00682149"/>
    <w:rsid w:val="00683A14"/>
    <w:rsid w:val="00685AC0"/>
    <w:rsid w:val="006B483C"/>
    <w:rsid w:val="006D5908"/>
    <w:rsid w:val="006D64E9"/>
    <w:rsid w:val="006D6797"/>
    <w:rsid w:val="006F2368"/>
    <w:rsid w:val="007005E0"/>
    <w:rsid w:val="00707769"/>
    <w:rsid w:val="0072356F"/>
    <w:rsid w:val="00723F81"/>
    <w:rsid w:val="00724477"/>
    <w:rsid w:val="00743985"/>
    <w:rsid w:val="00751C5B"/>
    <w:rsid w:val="00757606"/>
    <w:rsid w:val="0076261C"/>
    <w:rsid w:val="0076372A"/>
    <w:rsid w:val="00771C30"/>
    <w:rsid w:val="00772196"/>
    <w:rsid w:val="00775537"/>
    <w:rsid w:val="0077607C"/>
    <w:rsid w:val="00785794"/>
    <w:rsid w:val="007933C9"/>
    <w:rsid w:val="00793FBB"/>
    <w:rsid w:val="007A5433"/>
    <w:rsid w:val="007B3497"/>
    <w:rsid w:val="007B5ABC"/>
    <w:rsid w:val="007B635F"/>
    <w:rsid w:val="007C23D0"/>
    <w:rsid w:val="007C675E"/>
    <w:rsid w:val="007C75BE"/>
    <w:rsid w:val="007E21AD"/>
    <w:rsid w:val="00802CC8"/>
    <w:rsid w:val="00815A58"/>
    <w:rsid w:val="00817708"/>
    <w:rsid w:val="008229DF"/>
    <w:rsid w:val="00822C69"/>
    <w:rsid w:val="00835654"/>
    <w:rsid w:val="00843157"/>
    <w:rsid w:val="00845B42"/>
    <w:rsid w:val="008671C9"/>
    <w:rsid w:val="00890040"/>
    <w:rsid w:val="008A3479"/>
    <w:rsid w:val="008A6B17"/>
    <w:rsid w:val="008C2F33"/>
    <w:rsid w:val="008C59E8"/>
    <w:rsid w:val="008C5F60"/>
    <w:rsid w:val="008D1D96"/>
    <w:rsid w:val="008D5CD7"/>
    <w:rsid w:val="008D6468"/>
    <w:rsid w:val="008D7510"/>
    <w:rsid w:val="008E0484"/>
    <w:rsid w:val="008F679C"/>
    <w:rsid w:val="009009EE"/>
    <w:rsid w:val="00901680"/>
    <w:rsid w:val="00905DD9"/>
    <w:rsid w:val="00915FFC"/>
    <w:rsid w:val="009247F9"/>
    <w:rsid w:val="009360BD"/>
    <w:rsid w:val="0094065A"/>
    <w:rsid w:val="00941F3D"/>
    <w:rsid w:val="00944EE3"/>
    <w:rsid w:val="009453DA"/>
    <w:rsid w:val="00950D1C"/>
    <w:rsid w:val="00955F5E"/>
    <w:rsid w:val="009561A1"/>
    <w:rsid w:val="00964202"/>
    <w:rsid w:val="009666A2"/>
    <w:rsid w:val="00970A06"/>
    <w:rsid w:val="00972BBF"/>
    <w:rsid w:val="00980462"/>
    <w:rsid w:val="0098759A"/>
    <w:rsid w:val="00987D68"/>
    <w:rsid w:val="00993A23"/>
    <w:rsid w:val="00994828"/>
    <w:rsid w:val="009969C8"/>
    <w:rsid w:val="009B6BE8"/>
    <w:rsid w:val="009C04F3"/>
    <w:rsid w:val="009C45E0"/>
    <w:rsid w:val="009C52CD"/>
    <w:rsid w:val="009D2ABF"/>
    <w:rsid w:val="009D6CB2"/>
    <w:rsid w:val="009F3BF5"/>
    <w:rsid w:val="00A00083"/>
    <w:rsid w:val="00A03CD4"/>
    <w:rsid w:val="00A50067"/>
    <w:rsid w:val="00A525D0"/>
    <w:rsid w:val="00A75725"/>
    <w:rsid w:val="00A808EF"/>
    <w:rsid w:val="00A8401D"/>
    <w:rsid w:val="00A872BB"/>
    <w:rsid w:val="00A9070C"/>
    <w:rsid w:val="00AB53E0"/>
    <w:rsid w:val="00AC6466"/>
    <w:rsid w:val="00AD7A10"/>
    <w:rsid w:val="00AD7D3B"/>
    <w:rsid w:val="00AF0204"/>
    <w:rsid w:val="00AF478B"/>
    <w:rsid w:val="00B00000"/>
    <w:rsid w:val="00B14AE8"/>
    <w:rsid w:val="00B14EDC"/>
    <w:rsid w:val="00B21BBB"/>
    <w:rsid w:val="00B2262F"/>
    <w:rsid w:val="00B30121"/>
    <w:rsid w:val="00B34128"/>
    <w:rsid w:val="00B34AA7"/>
    <w:rsid w:val="00B454A9"/>
    <w:rsid w:val="00B46610"/>
    <w:rsid w:val="00B5027D"/>
    <w:rsid w:val="00B55FA1"/>
    <w:rsid w:val="00B57468"/>
    <w:rsid w:val="00B57C60"/>
    <w:rsid w:val="00B77488"/>
    <w:rsid w:val="00B83485"/>
    <w:rsid w:val="00B84EE7"/>
    <w:rsid w:val="00B93818"/>
    <w:rsid w:val="00BA50E5"/>
    <w:rsid w:val="00BB00D1"/>
    <w:rsid w:val="00BB2E60"/>
    <w:rsid w:val="00BC61F9"/>
    <w:rsid w:val="00BC7FE5"/>
    <w:rsid w:val="00BD0CB5"/>
    <w:rsid w:val="00BF5BF3"/>
    <w:rsid w:val="00C1005B"/>
    <w:rsid w:val="00C234F0"/>
    <w:rsid w:val="00C2396C"/>
    <w:rsid w:val="00C349D7"/>
    <w:rsid w:val="00C433F3"/>
    <w:rsid w:val="00C44B86"/>
    <w:rsid w:val="00C502E3"/>
    <w:rsid w:val="00C5358E"/>
    <w:rsid w:val="00C60589"/>
    <w:rsid w:val="00C62724"/>
    <w:rsid w:val="00C63E65"/>
    <w:rsid w:val="00C64EED"/>
    <w:rsid w:val="00C77D75"/>
    <w:rsid w:val="00C87020"/>
    <w:rsid w:val="00CA23D3"/>
    <w:rsid w:val="00CB67DA"/>
    <w:rsid w:val="00CF629F"/>
    <w:rsid w:val="00CF6CC8"/>
    <w:rsid w:val="00D07527"/>
    <w:rsid w:val="00D149A4"/>
    <w:rsid w:val="00D2451D"/>
    <w:rsid w:val="00D2642B"/>
    <w:rsid w:val="00D27726"/>
    <w:rsid w:val="00D33626"/>
    <w:rsid w:val="00D61E27"/>
    <w:rsid w:val="00D66E93"/>
    <w:rsid w:val="00D90FBF"/>
    <w:rsid w:val="00DA1A36"/>
    <w:rsid w:val="00DA7464"/>
    <w:rsid w:val="00DA7C20"/>
    <w:rsid w:val="00DC6713"/>
    <w:rsid w:val="00DC7FB8"/>
    <w:rsid w:val="00DD31D0"/>
    <w:rsid w:val="00DE4AC3"/>
    <w:rsid w:val="00DF548F"/>
    <w:rsid w:val="00E2705D"/>
    <w:rsid w:val="00E51977"/>
    <w:rsid w:val="00E93D0C"/>
    <w:rsid w:val="00E974B9"/>
    <w:rsid w:val="00EA06AF"/>
    <w:rsid w:val="00EA1DBE"/>
    <w:rsid w:val="00EA2882"/>
    <w:rsid w:val="00EC387B"/>
    <w:rsid w:val="00EC7205"/>
    <w:rsid w:val="00EC785C"/>
    <w:rsid w:val="00ED0879"/>
    <w:rsid w:val="00ED56AA"/>
    <w:rsid w:val="00EE3A71"/>
    <w:rsid w:val="00EF1445"/>
    <w:rsid w:val="00EF5C92"/>
    <w:rsid w:val="00EF731B"/>
    <w:rsid w:val="00F0715A"/>
    <w:rsid w:val="00F12017"/>
    <w:rsid w:val="00F16F87"/>
    <w:rsid w:val="00F26E9C"/>
    <w:rsid w:val="00F30B22"/>
    <w:rsid w:val="00F4013F"/>
    <w:rsid w:val="00F406D6"/>
    <w:rsid w:val="00F725DA"/>
    <w:rsid w:val="00F81236"/>
    <w:rsid w:val="00FA3287"/>
    <w:rsid w:val="00FA4E55"/>
    <w:rsid w:val="00FC491B"/>
    <w:rsid w:val="00FD6177"/>
    <w:rsid w:val="00FD74AA"/>
    <w:rsid w:val="00FE4D88"/>
    <w:rsid w:val="00FF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8D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7FE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A2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2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13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15</Pages>
  <Words>4322</Words>
  <Characters>24639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</dc:creator>
  <cp:keywords/>
  <dc:description/>
  <cp:lastModifiedBy>Jelena Gorićki</cp:lastModifiedBy>
  <cp:revision>11</cp:revision>
  <cp:lastPrinted>2015-05-28T18:09:00Z</cp:lastPrinted>
  <dcterms:created xsi:type="dcterms:W3CDTF">2015-06-04T17:24:00Z</dcterms:created>
  <dcterms:modified xsi:type="dcterms:W3CDTF">2015-06-04T10:19:00Z</dcterms:modified>
</cp:coreProperties>
</file>